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spacing w:before="156" w:beforeLines="50" w:after="156" w:afterLines="50"/>
        <w:jc w:val="both"/>
        <w:rPr>
          <w:rFonts w:ascii="黑体" w:eastAsia="黑体" w:hAnsi="黑体" w:hint="default"/>
          <w:b w:val="0"/>
          <w:bCs/>
          <w:sz w:val="32"/>
          <w:szCs w:val="32"/>
          <w:lang w:val="en-US" w:eastAsia="zh-CN"/>
        </w:rPr>
      </w:pPr>
      <w:r>
        <w:rPr>
          <w:rFonts w:ascii="黑体" w:eastAsia="黑体" w:hAnsi="黑体" w:hint="eastAsia"/>
          <w:b w:val="0"/>
          <w:bCs/>
          <w:sz w:val="32"/>
          <w:szCs w:val="32"/>
          <w:lang w:val="en-US" w:eastAsia="zh-CN"/>
        </w:rPr>
        <w:t>附件2</w:t>
      </w:r>
    </w:p>
    <w:p>
      <w:pPr>
        <w:spacing w:before="156" w:beforeLines="50" w:after="156" w:afterLines="50"/>
        <w:jc w:val="center"/>
        <w:rPr>
          <w:rFonts w:ascii="方正小标宋简体" w:eastAsia="方正小标宋简体" w:hAnsi="方正小标宋简体" w:cs="方正小标宋简体" w:hint="eastAsia"/>
          <w:b w:val="0"/>
          <w:bCs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b w:val="0"/>
          <w:bCs/>
          <w:sz w:val="44"/>
          <w:szCs w:val="44"/>
          <w:lang w:eastAsia="zh-CN"/>
        </w:rPr>
        <w:t>湖南省雷电防护装置检测资质理论考试报名表</w:t>
      </w:r>
    </w:p>
    <w:p>
      <w:pPr>
        <w:spacing w:before="156" w:beforeLines="50" w:after="156" w:afterLines="50"/>
        <w:jc w:val="left"/>
        <w:rPr>
          <w:rFonts w:ascii="方正小标宋简体" w:eastAsia="仿宋_GB2312" w:hAnsi="方正小标宋简体" w:cs="方正小标宋简体" w:hint="default"/>
          <w:b w:val="0"/>
          <w:bCs/>
          <w:sz w:val="44"/>
          <w:szCs w:val="44"/>
          <w:lang w:val="en-US" w:eastAsia="zh-CN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  <w:lang w:eastAsia="zh-CN"/>
        </w:rPr>
        <w:t>报名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>单位</w:t>
      </w:r>
      <w:r>
        <w:rPr>
          <w:rFonts w:ascii="仿宋_GB2312" w:eastAsia="仿宋_GB2312" w:hAnsi="仿宋_GB2312" w:cs="仿宋_GB2312" w:hint="eastAsia"/>
          <w:b/>
          <w:sz w:val="28"/>
          <w:szCs w:val="28"/>
          <w:lang w:eastAsia="zh-CN"/>
        </w:rPr>
        <w:t>（盖章）：</w:t>
      </w:r>
      <w:r>
        <w:rPr>
          <w:rFonts w:ascii="仿宋_GB2312" w:eastAsia="仿宋_GB2312" w:hAnsi="仿宋_GB2312" w:cs="仿宋_GB2312" w:hint="eastAsia"/>
          <w:b/>
          <w:sz w:val="28"/>
          <w:szCs w:val="28"/>
          <w:lang w:val="en-US" w:eastAsia="zh-CN"/>
        </w:rPr>
        <w:t xml:space="preserve">                    </w:t>
      </w:r>
      <w:r>
        <w:rPr>
          <w:rFonts w:ascii="仿宋_GB2312" w:eastAsia="仿宋_GB2312" w:hAnsi="仿宋_GB2312" w:cs="仿宋_GB2312" w:hint="eastAsia"/>
          <w:b/>
          <w:sz w:val="28"/>
          <w:szCs w:val="28"/>
          <w:lang w:eastAsia="zh-CN"/>
        </w:rPr>
        <w:t>联系人：</w:t>
      </w:r>
      <w:r>
        <w:rPr>
          <w:rFonts w:ascii="仿宋_GB2312" w:eastAsia="仿宋_GB2312" w:hAnsi="仿宋_GB2312" w:cs="仿宋_GB2312" w:hint="eastAsia"/>
          <w:b/>
          <w:sz w:val="28"/>
          <w:szCs w:val="28"/>
          <w:lang w:val="en-US" w:eastAsia="zh-CN"/>
        </w:rPr>
        <w:t xml:space="preserve">           </w:t>
      </w:r>
      <w:r>
        <w:rPr>
          <w:rFonts w:ascii="仿宋_GB2312" w:eastAsia="仿宋_GB2312" w:hAnsi="仿宋_GB2312" w:cs="仿宋_GB2312" w:hint="eastAsia"/>
          <w:b/>
          <w:sz w:val="28"/>
          <w:szCs w:val="28"/>
          <w:lang w:eastAsia="zh-CN"/>
        </w:rPr>
        <w:t>联系电话：</w:t>
      </w:r>
      <w:r>
        <w:rPr>
          <w:rFonts w:ascii="仿宋_GB2312" w:eastAsia="仿宋_GB2312" w:hAnsi="仿宋_GB2312" w:cs="仿宋_GB2312" w:hint="eastAsia"/>
          <w:b/>
          <w:sz w:val="28"/>
          <w:szCs w:val="28"/>
          <w:lang w:val="en-US" w:eastAsia="zh-CN"/>
        </w:rPr>
        <w:t xml:space="preserve">             </w:t>
      </w:r>
      <w:r>
        <w:rPr>
          <w:rFonts w:ascii="仿宋_GB2312" w:eastAsia="仿宋_GB2312" w:hAnsi="仿宋_GB2312" w:cs="仿宋_GB2312" w:hint="eastAsia"/>
          <w:b/>
          <w:sz w:val="28"/>
          <w:szCs w:val="28"/>
          <w:lang w:eastAsia="zh-CN"/>
        </w:rPr>
        <w:t>报名日期：</w:t>
      </w:r>
      <w:r>
        <w:rPr>
          <w:rFonts w:ascii="仿宋_GB2312" w:eastAsia="仿宋_GB2312" w:hAnsi="仿宋_GB2312" w:cs="仿宋_GB2312" w:hint="eastAsia"/>
          <w:b/>
          <w:sz w:val="28"/>
          <w:szCs w:val="28"/>
          <w:lang w:val="en-US" w:eastAsia="zh-CN"/>
        </w:rPr>
        <w:t xml:space="preserve">    年  月  日</w:t>
      </w:r>
    </w:p>
    <w:tbl>
      <w:tblPr>
        <w:tblStyle w:val="TableNormal"/>
        <w:tblW w:w="1528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1815"/>
        <w:gridCol w:w="3804"/>
        <w:gridCol w:w="2060"/>
        <w:gridCol w:w="2060"/>
        <w:gridCol w:w="2060"/>
        <w:gridCol w:w="2241"/>
      </w:tblGrid>
      <w:tr>
        <w:tblPrEx>
          <w:tblW w:w="15288" w:type="dxa"/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/>
          <w:jc w:val="center"/>
        </w:trPr>
        <w:tc>
          <w:tcPr>
            <w:tcW w:w="12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8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3804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206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职称</w:t>
            </w: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专业</w:t>
            </w:r>
          </w:p>
        </w:tc>
        <w:tc>
          <w:tcPr>
            <w:tcW w:w="206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206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工作岗位</w:t>
            </w:r>
          </w:p>
        </w:tc>
        <w:tc>
          <w:tcPr>
            <w:tcW w:w="2241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从事雷电防护装置检测工作时间</w:t>
            </w:r>
          </w:p>
        </w:tc>
      </w:tr>
      <w:tr>
        <w:tblPrEx>
          <w:tblW w:w="15288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/>
          <w:jc w:val="center"/>
        </w:trPr>
        <w:tc>
          <w:tcPr>
            <w:tcW w:w="12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3804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06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06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06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241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</w:tr>
      <w:tr>
        <w:tblPrEx>
          <w:tblW w:w="15288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/>
          <w:jc w:val="center"/>
        </w:trPr>
        <w:tc>
          <w:tcPr>
            <w:tcW w:w="12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default"/>
                <w:b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3804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06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06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06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241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</w:tr>
      <w:tr>
        <w:tblPrEx>
          <w:tblW w:w="15288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/>
          <w:jc w:val="center"/>
        </w:trPr>
        <w:tc>
          <w:tcPr>
            <w:tcW w:w="12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default"/>
                <w:b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3804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06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06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06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241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</w:tr>
      <w:tr>
        <w:tblPrEx>
          <w:tblW w:w="15288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/>
          <w:jc w:val="center"/>
        </w:trPr>
        <w:tc>
          <w:tcPr>
            <w:tcW w:w="12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3804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06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06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060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  <w:tc>
          <w:tcPr>
            <w:tcW w:w="2241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</w:p>
        </w:tc>
      </w:tr>
    </w:tbl>
    <w:p>
      <w:pPr>
        <w:jc w:val="center"/>
        <w:rPr>
          <w:rFonts w:ascii="仿宋_GB2312" w:eastAsia="仿宋_GB2312" w:hAnsi="仿宋_GB2312" w:cs="仿宋_GB2312" w:hint="eastAsia"/>
          <w:b/>
          <w:sz w:val="28"/>
          <w:szCs w:val="28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王勇博:核稿">
    <w15:presenceInfo w15:providerId="None" w15:userId="王勇博:核稿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ttachedTemplate r:id="rId1"/>
  <w:revisionView w:comments="1" w:formatting="1" w:inkAnnotations="1" w:insDel="1"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C66A73"/>
    <w:rsid w:val="AFFFB00B"/>
    <w:rsid w:val="D7F5CED4"/>
    <w:rsid w:val="F77A602B"/>
    <w:rsid w:val="0000098B"/>
    <w:rsid w:val="000012C7"/>
    <w:rsid w:val="00025302"/>
    <w:rsid w:val="0003103B"/>
    <w:rsid w:val="000474C1"/>
    <w:rsid w:val="00050DA0"/>
    <w:rsid w:val="00052025"/>
    <w:rsid w:val="00064C37"/>
    <w:rsid w:val="000814FD"/>
    <w:rsid w:val="00087E46"/>
    <w:rsid w:val="00091B86"/>
    <w:rsid w:val="000957B6"/>
    <w:rsid w:val="000B40C9"/>
    <w:rsid w:val="000C35BB"/>
    <w:rsid w:val="000C375B"/>
    <w:rsid w:val="000D1AF0"/>
    <w:rsid w:val="000E0F4A"/>
    <w:rsid w:val="000E0F6A"/>
    <w:rsid w:val="00104084"/>
    <w:rsid w:val="0012474C"/>
    <w:rsid w:val="001257AC"/>
    <w:rsid w:val="00137F13"/>
    <w:rsid w:val="00143241"/>
    <w:rsid w:val="001446BC"/>
    <w:rsid w:val="00152EDB"/>
    <w:rsid w:val="001571DB"/>
    <w:rsid w:val="001632E9"/>
    <w:rsid w:val="00166CDF"/>
    <w:rsid w:val="001737CF"/>
    <w:rsid w:val="001846AB"/>
    <w:rsid w:val="00191955"/>
    <w:rsid w:val="001938E0"/>
    <w:rsid w:val="00194BAC"/>
    <w:rsid w:val="0019755A"/>
    <w:rsid w:val="001A074C"/>
    <w:rsid w:val="001A2367"/>
    <w:rsid w:val="001A3BB2"/>
    <w:rsid w:val="001D4326"/>
    <w:rsid w:val="001D7801"/>
    <w:rsid w:val="001E47C4"/>
    <w:rsid w:val="001F0889"/>
    <w:rsid w:val="002023FA"/>
    <w:rsid w:val="0020426A"/>
    <w:rsid w:val="00210823"/>
    <w:rsid w:val="00212FC7"/>
    <w:rsid w:val="002200F7"/>
    <w:rsid w:val="00232512"/>
    <w:rsid w:val="002332AE"/>
    <w:rsid w:val="00233719"/>
    <w:rsid w:val="002548F6"/>
    <w:rsid w:val="00275E1D"/>
    <w:rsid w:val="002914A5"/>
    <w:rsid w:val="002D0C05"/>
    <w:rsid w:val="002D1480"/>
    <w:rsid w:val="002F4F0F"/>
    <w:rsid w:val="002F768D"/>
    <w:rsid w:val="00301972"/>
    <w:rsid w:val="003025E9"/>
    <w:rsid w:val="00310976"/>
    <w:rsid w:val="00312F96"/>
    <w:rsid w:val="00313852"/>
    <w:rsid w:val="00322677"/>
    <w:rsid w:val="003229A8"/>
    <w:rsid w:val="00327373"/>
    <w:rsid w:val="00327405"/>
    <w:rsid w:val="00330B86"/>
    <w:rsid w:val="003317C7"/>
    <w:rsid w:val="003332AF"/>
    <w:rsid w:val="00335138"/>
    <w:rsid w:val="0033754F"/>
    <w:rsid w:val="00350DBA"/>
    <w:rsid w:val="003549C9"/>
    <w:rsid w:val="00381357"/>
    <w:rsid w:val="003836E3"/>
    <w:rsid w:val="00393A74"/>
    <w:rsid w:val="003A1E4F"/>
    <w:rsid w:val="003A21A6"/>
    <w:rsid w:val="003B05F1"/>
    <w:rsid w:val="003B0767"/>
    <w:rsid w:val="003B547E"/>
    <w:rsid w:val="003C561A"/>
    <w:rsid w:val="003E0DB5"/>
    <w:rsid w:val="003E209F"/>
    <w:rsid w:val="003E420F"/>
    <w:rsid w:val="003E4B88"/>
    <w:rsid w:val="003F1B47"/>
    <w:rsid w:val="003F1FAC"/>
    <w:rsid w:val="003F64D9"/>
    <w:rsid w:val="00403DDE"/>
    <w:rsid w:val="00405855"/>
    <w:rsid w:val="00405CB0"/>
    <w:rsid w:val="00410AA1"/>
    <w:rsid w:val="004122E7"/>
    <w:rsid w:val="00414106"/>
    <w:rsid w:val="004209DB"/>
    <w:rsid w:val="004327E7"/>
    <w:rsid w:val="004362BF"/>
    <w:rsid w:val="00437499"/>
    <w:rsid w:val="0044185A"/>
    <w:rsid w:val="0044189B"/>
    <w:rsid w:val="004524C5"/>
    <w:rsid w:val="004606C0"/>
    <w:rsid w:val="00463526"/>
    <w:rsid w:val="004645E4"/>
    <w:rsid w:val="00477290"/>
    <w:rsid w:val="00477A32"/>
    <w:rsid w:val="004A6B45"/>
    <w:rsid w:val="004A7190"/>
    <w:rsid w:val="004C1604"/>
    <w:rsid w:val="004D340B"/>
    <w:rsid w:val="004D4532"/>
    <w:rsid w:val="004E35C6"/>
    <w:rsid w:val="004F0551"/>
    <w:rsid w:val="004F1348"/>
    <w:rsid w:val="004F21A7"/>
    <w:rsid w:val="00505F82"/>
    <w:rsid w:val="005159D5"/>
    <w:rsid w:val="00547FD5"/>
    <w:rsid w:val="00562D0A"/>
    <w:rsid w:val="0056594F"/>
    <w:rsid w:val="00573BCC"/>
    <w:rsid w:val="00585A3D"/>
    <w:rsid w:val="005B0AD7"/>
    <w:rsid w:val="005D37DF"/>
    <w:rsid w:val="005E0476"/>
    <w:rsid w:val="005F771C"/>
    <w:rsid w:val="00601578"/>
    <w:rsid w:val="00603ACB"/>
    <w:rsid w:val="00605A37"/>
    <w:rsid w:val="006065F6"/>
    <w:rsid w:val="00612E6A"/>
    <w:rsid w:val="006179D5"/>
    <w:rsid w:val="006203D4"/>
    <w:rsid w:val="00620A33"/>
    <w:rsid w:val="00623F53"/>
    <w:rsid w:val="00624D00"/>
    <w:rsid w:val="0063790B"/>
    <w:rsid w:val="00637F0B"/>
    <w:rsid w:val="006410A7"/>
    <w:rsid w:val="00652F69"/>
    <w:rsid w:val="00665D8E"/>
    <w:rsid w:val="00667DE9"/>
    <w:rsid w:val="00673AC4"/>
    <w:rsid w:val="00693610"/>
    <w:rsid w:val="0069762C"/>
    <w:rsid w:val="006A7A99"/>
    <w:rsid w:val="006B2A9B"/>
    <w:rsid w:val="006B3AFA"/>
    <w:rsid w:val="006B5EE8"/>
    <w:rsid w:val="006E2B7A"/>
    <w:rsid w:val="006F1381"/>
    <w:rsid w:val="006F24C8"/>
    <w:rsid w:val="00702F38"/>
    <w:rsid w:val="00706370"/>
    <w:rsid w:val="007123CE"/>
    <w:rsid w:val="00713A83"/>
    <w:rsid w:val="00716B01"/>
    <w:rsid w:val="007177E4"/>
    <w:rsid w:val="00720EAC"/>
    <w:rsid w:val="00723A2F"/>
    <w:rsid w:val="007307ED"/>
    <w:rsid w:val="00732736"/>
    <w:rsid w:val="007364D8"/>
    <w:rsid w:val="00743BC4"/>
    <w:rsid w:val="00761CC0"/>
    <w:rsid w:val="0076586D"/>
    <w:rsid w:val="00776AAD"/>
    <w:rsid w:val="0078175E"/>
    <w:rsid w:val="007A7F03"/>
    <w:rsid w:val="007C322F"/>
    <w:rsid w:val="007C56BA"/>
    <w:rsid w:val="007D1342"/>
    <w:rsid w:val="007D5B94"/>
    <w:rsid w:val="007D687E"/>
    <w:rsid w:val="007F006F"/>
    <w:rsid w:val="007F1797"/>
    <w:rsid w:val="007F461D"/>
    <w:rsid w:val="007F7767"/>
    <w:rsid w:val="00803345"/>
    <w:rsid w:val="00837FFD"/>
    <w:rsid w:val="008430EF"/>
    <w:rsid w:val="008554CB"/>
    <w:rsid w:val="00861182"/>
    <w:rsid w:val="00863DAA"/>
    <w:rsid w:val="0086793B"/>
    <w:rsid w:val="008724D3"/>
    <w:rsid w:val="00873C05"/>
    <w:rsid w:val="0087713C"/>
    <w:rsid w:val="00894B81"/>
    <w:rsid w:val="008961A1"/>
    <w:rsid w:val="008979D3"/>
    <w:rsid w:val="008A0A9C"/>
    <w:rsid w:val="008A6088"/>
    <w:rsid w:val="008B2583"/>
    <w:rsid w:val="008B75E0"/>
    <w:rsid w:val="008C40D7"/>
    <w:rsid w:val="008C70C3"/>
    <w:rsid w:val="008D255C"/>
    <w:rsid w:val="008D7125"/>
    <w:rsid w:val="008F4E0E"/>
    <w:rsid w:val="0091197A"/>
    <w:rsid w:val="00914265"/>
    <w:rsid w:val="0092505C"/>
    <w:rsid w:val="0093056C"/>
    <w:rsid w:val="00932535"/>
    <w:rsid w:val="009332FA"/>
    <w:rsid w:val="00940968"/>
    <w:rsid w:val="0094257A"/>
    <w:rsid w:val="00946A4C"/>
    <w:rsid w:val="009514FC"/>
    <w:rsid w:val="009613F7"/>
    <w:rsid w:val="00963288"/>
    <w:rsid w:val="00972761"/>
    <w:rsid w:val="009A0E5F"/>
    <w:rsid w:val="009A1B95"/>
    <w:rsid w:val="009A23E9"/>
    <w:rsid w:val="009A359E"/>
    <w:rsid w:val="009B40D7"/>
    <w:rsid w:val="009B5BFD"/>
    <w:rsid w:val="009B5FB5"/>
    <w:rsid w:val="009B6396"/>
    <w:rsid w:val="009C2648"/>
    <w:rsid w:val="009C2FCD"/>
    <w:rsid w:val="009D74DB"/>
    <w:rsid w:val="009F2E80"/>
    <w:rsid w:val="009F4751"/>
    <w:rsid w:val="009F7AB7"/>
    <w:rsid w:val="00A0588C"/>
    <w:rsid w:val="00A275E2"/>
    <w:rsid w:val="00A31CC4"/>
    <w:rsid w:val="00A40C2B"/>
    <w:rsid w:val="00A46C81"/>
    <w:rsid w:val="00A571E6"/>
    <w:rsid w:val="00A636D4"/>
    <w:rsid w:val="00A74E2D"/>
    <w:rsid w:val="00A95B06"/>
    <w:rsid w:val="00AA379C"/>
    <w:rsid w:val="00AB2AD3"/>
    <w:rsid w:val="00AB41D4"/>
    <w:rsid w:val="00AC31E5"/>
    <w:rsid w:val="00AC6443"/>
    <w:rsid w:val="00AD605F"/>
    <w:rsid w:val="00AE53D1"/>
    <w:rsid w:val="00AE607E"/>
    <w:rsid w:val="00AF138E"/>
    <w:rsid w:val="00AF2E1C"/>
    <w:rsid w:val="00AF6C6F"/>
    <w:rsid w:val="00B131C6"/>
    <w:rsid w:val="00B16F6A"/>
    <w:rsid w:val="00B35018"/>
    <w:rsid w:val="00B366D7"/>
    <w:rsid w:val="00B3711B"/>
    <w:rsid w:val="00B40374"/>
    <w:rsid w:val="00B424D4"/>
    <w:rsid w:val="00B4308A"/>
    <w:rsid w:val="00B50C99"/>
    <w:rsid w:val="00B56AFB"/>
    <w:rsid w:val="00B654EC"/>
    <w:rsid w:val="00B753B6"/>
    <w:rsid w:val="00B80EC6"/>
    <w:rsid w:val="00B81A75"/>
    <w:rsid w:val="00B90D12"/>
    <w:rsid w:val="00BA1F85"/>
    <w:rsid w:val="00BA7AA9"/>
    <w:rsid w:val="00BB5643"/>
    <w:rsid w:val="00BE029D"/>
    <w:rsid w:val="00BE3500"/>
    <w:rsid w:val="00BF302D"/>
    <w:rsid w:val="00BF3135"/>
    <w:rsid w:val="00C0543C"/>
    <w:rsid w:val="00C20DE6"/>
    <w:rsid w:val="00C4039B"/>
    <w:rsid w:val="00C451D4"/>
    <w:rsid w:val="00C572B6"/>
    <w:rsid w:val="00C63D24"/>
    <w:rsid w:val="00C63FC3"/>
    <w:rsid w:val="00C67CBB"/>
    <w:rsid w:val="00C73FCF"/>
    <w:rsid w:val="00C81681"/>
    <w:rsid w:val="00C85DBC"/>
    <w:rsid w:val="00C93054"/>
    <w:rsid w:val="00C95E80"/>
    <w:rsid w:val="00C96264"/>
    <w:rsid w:val="00C96AC9"/>
    <w:rsid w:val="00C97A24"/>
    <w:rsid w:val="00CA2582"/>
    <w:rsid w:val="00CA503F"/>
    <w:rsid w:val="00CA584D"/>
    <w:rsid w:val="00CC033B"/>
    <w:rsid w:val="00CD4FF6"/>
    <w:rsid w:val="00D05F7C"/>
    <w:rsid w:val="00D12D99"/>
    <w:rsid w:val="00D1456D"/>
    <w:rsid w:val="00D26D7A"/>
    <w:rsid w:val="00D51B66"/>
    <w:rsid w:val="00D63A3A"/>
    <w:rsid w:val="00D72324"/>
    <w:rsid w:val="00D743C7"/>
    <w:rsid w:val="00D760A2"/>
    <w:rsid w:val="00D84D98"/>
    <w:rsid w:val="00D85FBC"/>
    <w:rsid w:val="00D906DE"/>
    <w:rsid w:val="00D9612F"/>
    <w:rsid w:val="00DA064F"/>
    <w:rsid w:val="00DA0F7F"/>
    <w:rsid w:val="00DC2804"/>
    <w:rsid w:val="00DE1750"/>
    <w:rsid w:val="00DE1CD5"/>
    <w:rsid w:val="00DE7E6C"/>
    <w:rsid w:val="00DF2F74"/>
    <w:rsid w:val="00DF389F"/>
    <w:rsid w:val="00DF719C"/>
    <w:rsid w:val="00E0087B"/>
    <w:rsid w:val="00E01DA2"/>
    <w:rsid w:val="00E050A4"/>
    <w:rsid w:val="00E1119B"/>
    <w:rsid w:val="00E15AC9"/>
    <w:rsid w:val="00E22A00"/>
    <w:rsid w:val="00E23034"/>
    <w:rsid w:val="00E33153"/>
    <w:rsid w:val="00E335CF"/>
    <w:rsid w:val="00E5497C"/>
    <w:rsid w:val="00E61439"/>
    <w:rsid w:val="00E719D5"/>
    <w:rsid w:val="00E7501C"/>
    <w:rsid w:val="00E80F9C"/>
    <w:rsid w:val="00E84581"/>
    <w:rsid w:val="00EA3B0E"/>
    <w:rsid w:val="00EC0779"/>
    <w:rsid w:val="00EC5CDF"/>
    <w:rsid w:val="00ED1A09"/>
    <w:rsid w:val="00EE113F"/>
    <w:rsid w:val="00F106C2"/>
    <w:rsid w:val="00F14090"/>
    <w:rsid w:val="00F15F14"/>
    <w:rsid w:val="00F17681"/>
    <w:rsid w:val="00F23B36"/>
    <w:rsid w:val="00F30B17"/>
    <w:rsid w:val="00F43D7F"/>
    <w:rsid w:val="00F536B8"/>
    <w:rsid w:val="00F5532C"/>
    <w:rsid w:val="00F62627"/>
    <w:rsid w:val="00F63989"/>
    <w:rsid w:val="00F76AAD"/>
    <w:rsid w:val="00F7757B"/>
    <w:rsid w:val="00F923D6"/>
    <w:rsid w:val="00FA0878"/>
    <w:rsid w:val="00FA2192"/>
    <w:rsid w:val="00FB2A03"/>
    <w:rsid w:val="00FB3FC4"/>
    <w:rsid w:val="00FC30FE"/>
    <w:rsid w:val="00FC6C38"/>
    <w:rsid w:val="00FD21CC"/>
    <w:rsid w:val="00FD2688"/>
    <w:rsid w:val="00FD427B"/>
    <w:rsid w:val="00FE09B4"/>
    <w:rsid w:val="00FE28DA"/>
    <w:rsid w:val="00FF2451"/>
    <w:rsid w:val="00FF246C"/>
    <w:rsid w:val="00FF4DD3"/>
    <w:rsid w:val="030C67E0"/>
    <w:rsid w:val="03467920"/>
    <w:rsid w:val="06686C15"/>
    <w:rsid w:val="071B3D76"/>
    <w:rsid w:val="073D63D9"/>
    <w:rsid w:val="08532F1A"/>
    <w:rsid w:val="0A0214D8"/>
    <w:rsid w:val="0A4D5D32"/>
    <w:rsid w:val="0B553CF7"/>
    <w:rsid w:val="0C120486"/>
    <w:rsid w:val="0E6C50ED"/>
    <w:rsid w:val="0EBD3485"/>
    <w:rsid w:val="0F79095A"/>
    <w:rsid w:val="0F8D6C46"/>
    <w:rsid w:val="117F0633"/>
    <w:rsid w:val="11FF6EAB"/>
    <w:rsid w:val="1322436C"/>
    <w:rsid w:val="13B443EF"/>
    <w:rsid w:val="153965D0"/>
    <w:rsid w:val="19122151"/>
    <w:rsid w:val="1A6E5968"/>
    <w:rsid w:val="1A8D41ED"/>
    <w:rsid w:val="1C28220E"/>
    <w:rsid w:val="1DB25E5E"/>
    <w:rsid w:val="1DC64E4E"/>
    <w:rsid w:val="1DF611E0"/>
    <w:rsid w:val="1EC12711"/>
    <w:rsid w:val="1F947008"/>
    <w:rsid w:val="219D481E"/>
    <w:rsid w:val="223E01F4"/>
    <w:rsid w:val="22FB7477"/>
    <w:rsid w:val="235B5B81"/>
    <w:rsid w:val="250A233A"/>
    <w:rsid w:val="26AA5EC8"/>
    <w:rsid w:val="26F953FC"/>
    <w:rsid w:val="27110E53"/>
    <w:rsid w:val="275D6A1F"/>
    <w:rsid w:val="295F5A00"/>
    <w:rsid w:val="296B4276"/>
    <w:rsid w:val="2A14156A"/>
    <w:rsid w:val="2A2F1E39"/>
    <w:rsid w:val="2A706081"/>
    <w:rsid w:val="2A8A08FD"/>
    <w:rsid w:val="2AA112D9"/>
    <w:rsid w:val="2BBC76BF"/>
    <w:rsid w:val="2BCC5DEA"/>
    <w:rsid w:val="2D2F60D8"/>
    <w:rsid w:val="2D41265B"/>
    <w:rsid w:val="2EF54129"/>
    <w:rsid w:val="2F905EB9"/>
    <w:rsid w:val="3328545D"/>
    <w:rsid w:val="34364AA0"/>
    <w:rsid w:val="34613C58"/>
    <w:rsid w:val="35402C66"/>
    <w:rsid w:val="36875C56"/>
    <w:rsid w:val="37823086"/>
    <w:rsid w:val="386A428C"/>
    <w:rsid w:val="39255200"/>
    <w:rsid w:val="3BFFD7D4"/>
    <w:rsid w:val="3D774D74"/>
    <w:rsid w:val="3D8C6238"/>
    <w:rsid w:val="3E1F568A"/>
    <w:rsid w:val="3E676925"/>
    <w:rsid w:val="3ED51A2D"/>
    <w:rsid w:val="3F6C2AF7"/>
    <w:rsid w:val="401D757C"/>
    <w:rsid w:val="41C2778F"/>
    <w:rsid w:val="426A3750"/>
    <w:rsid w:val="441E0C8F"/>
    <w:rsid w:val="44DF7765"/>
    <w:rsid w:val="45A23D53"/>
    <w:rsid w:val="477124E0"/>
    <w:rsid w:val="495220B9"/>
    <w:rsid w:val="4AB37CD4"/>
    <w:rsid w:val="4B621A17"/>
    <w:rsid w:val="4B8C7D61"/>
    <w:rsid w:val="4BC2267A"/>
    <w:rsid w:val="4CEC23CA"/>
    <w:rsid w:val="4D136B79"/>
    <w:rsid w:val="4D4519EE"/>
    <w:rsid w:val="4DD70035"/>
    <w:rsid w:val="4E8C7DC0"/>
    <w:rsid w:val="50174E83"/>
    <w:rsid w:val="50BD174D"/>
    <w:rsid w:val="50C54C7B"/>
    <w:rsid w:val="50E4111E"/>
    <w:rsid w:val="5276024A"/>
    <w:rsid w:val="548513B7"/>
    <w:rsid w:val="54AF3009"/>
    <w:rsid w:val="55627D5D"/>
    <w:rsid w:val="55C00C58"/>
    <w:rsid w:val="56704D8A"/>
    <w:rsid w:val="56933359"/>
    <w:rsid w:val="57C14417"/>
    <w:rsid w:val="5887029F"/>
    <w:rsid w:val="58904F9D"/>
    <w:rsid w:val="5A392584"/>
    <w:rsid w:val="5A6A49FE"/>
    <w:rsid w:val="5BF1249F"/>
    <w:rsid w:val="5C1E5B26"/>
    <w:rsid w:val="5D1C001C"/>
    <w:rsid w:val="5E917707"/>
    <w:rsid w:val="5EC66A73"/>
    <w:rsid w:val="5EF862B6"/>
    <w:rsid w:val="5F9564E9"/>
    <w:rsid w:val="6126111B"/>
    <w:rsid w:val="61297398"/>
    <w:rsid w:val="648F4C5C"/>
    <w:rsid w:val="64E23469"/>
    <w:rsid w:val="663A4FB9"/>
    <w:rsid w:val="68647611"/>
    <w:rsid w:val="6B3C4834"/>
    <w:rsid w:val="6B563F74"/>
    <w:rsid w:val="6C6D0EF2"/>
    <w:rsid w:val="6C756041"/>
    <w:rsid w:val="6D535020"/>
    <w:rsid w:val="7042598D"/>
    <w:rsid w:val="715C7F8B"/>
    <w:rsid w:val="72906F4F"/>
    <w:rsid w:val="75635F88"/>
    <w:rsid w:val="75C96899"/>
    <w:rsid w:val="77BB4959"/>
    <w:rsid w:val="789F48CB"/>
    <w:rsid w:val="793C4877"/>
    <w:rsid w:val="79CA758A"/>
    <w:rsid w:val="79E20E2E"/>
    <w:rsid w:val="7B5B4BFD"/>
    <w:rsid w:val="7B7446F6"/>
    <w:rsid w:val="7BF8442E"/>
    <w:rsid w:val="7C0076CD"/>
    <w:rsid w:val="7D0872FF"/>
    <w:rsid w:val="7D9C5D6F"/>
    <w:rsid w:val="7DED36C0"/>
    <w:rsid w:val="7E9B7FF5"/>
    <w:rsid w:val="7F01223F"/>
    <w:rsid w:val="7FF06D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kern w:val="2"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qFormat/>
    <w:rPr>
      <w:sz w:val="18"/>
      <w:szCs w:val="18"/>
    </w:rPr>
  </w:style>
  <w:style w:type="paragraph" w:styleId="Footer">
    <w:name w:val="footer"/>
    <w:basedOn w:val="Normal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DefaultParagraphFont"/>
    <w:link w:val="Header"/>
    <w:qFormat/>
    <w:rPr>
      <w:rFonts w:ascii="宋体" w:hAnsi="宋体" w:cs="宋体"/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qFormat/>
    <w:rPr>
      <w:rFonts w:ascii="宋体" w:hAnsi="宋体" w:cs="宋体"/>
      <w:kern w:val="2"/>
      <w:sz w:val="18"/>
      <w:szCs w:val="18"/>
    </w:rPr>
  </w:style>
  <w:style w:type="character" w:customStyle="1" w:styleId="Char1">
    <w:name w:val="批注框文本 Char"/>
    <w:basedOn w:val="DefaultParagraphFont"/>
    <w:link w:val="BalloonText"/>
    <w:qFormat/>
    <w:rPr>
      <w:rFonts w:ascii="宋体" w:hAnsi="宋体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Relationship Id="rId6" Type="http://schemas.microsoft.com/office/2011/relationships/people" Target="people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/home/guest/C:\Users\User\AppData\Roaming\Kingsoft\wps\addons\pool\win-i386\knewfileres_1.0.0.3\wps\0.docx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4</TotalTime>
  <Pages>1</Pages>
  <Words>45</Words>
  <Characters>45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张宇龙</dc:creator>
  <cp:lastModifiedBy>王勇博:核稿</cp:lastModifiedBy>
  <cp:revision>9</cp:revision>
  <cp:lastPrinted>2023-03-01T09:09:00Z</cp:lastPrinted>
  <dcterms:created xsi:type="dcterms:W3CDTF">2025-02-20T10:51:00Z</dcterms:created>
  <dcterms:modified xsi:type="dcterms:W3CDTF">2025-11-14T11:41:25Z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M_INFO_ID" linkTarget="-1">
    <vt:lpwstr>2511141151383d2eaPPuMK5UsBVqAjF</vt:lpwstr>
  </property>
  <property fmtid="{D5CDD505-2E9C-101B-9397-08002B2CF9AE}" pid="3" name="ICV">
    <vt:lpwstr>A70092E989D0465CA9E6E259B2D34AD3_13</vt:lpwstr>
  </property>
  <property fmtid="{D5CDD505-2E9C-101B-9397-08002B2CF9AE}" pid="4" name="KSOProductBuildVer">
    <vt:lpwstr>2052-11.8.2.11764</vt:lpwstr>
  </property>
  <property fmtid="{D5CDD505-2E9C-101B-9397-08002B2CF9AE}" pid="5" name="KSOTemplateDocerSaveRecord">
    <vt:lpwstr>eyJoZGlkIjoiN2VjMzc2Y2MwNGNmMWVkMjFhNDEzOWYzMTE0OWNmNjAiLCJ1c2VySWQiOiI2OTM4NjQyNTQifQ==</vt:lpwstr>
  </property>
</Properties>
</file>